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49C" w:rsidRDefault="00C90D12" w:rsidP="00067D46">
      <w:pPr>
        <w:rPr>
          <w:rFonts w:ascii="Arial" w:hAnsi="Arial" w:cs="Arial"/>
        </w:rPr>
      </w:pPr>
      <w:permStart w:id="511602585" w:edGrp="everyone"/>
      <w:r>
        <w:rPr>
          <w:rFonts w:ascii="Arial" w:hAnsi="Arial" w:cs="Arial"/>
        </w:rPr>
        <w:t>11 November 2015</w:t>
      </w:r>
      <w:r w:rsidR="0099266A">
        <w:rPr>
          <w:rFonts w:ascii="Arial" w:hAnsi="Arial" w:cs="Arial"/>
        </w:rPr>
        <w:t>.</w:t>
      </w:r>
    </w:p>
    <w:p w:rsidR="0051349C" w:rsidRDefault="00C37BAB" w:rsidP="00067D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To: The </w:t>
      </w:r>
      <w:r w:rsidR="00C90D12">
        <w:rPr>
          <w:rFonts w:ascii="Arial" w:hAnsi="Arial" w:cs="Arial"/>
        </w:rPr>
        <w:t xml:space="preserve">friends and neighbours </w:t>
      </w:r>
      <w:r w:rsidR="0051349C">
        <w:rPr>
          <w:rFonts w:ascii="Arial" w:hAnsi="Arial" w:cs="Arial"/>
        </w:rPr>
        <w:t xml:space="preserve">of </w:t>
      </w:r>
      <w:r w:rsidR="00C90D12">
        <w:rPr>
          <w:rFonts w:ascii="Arial" w:hAnsi="Arial" w:cs="Arial"/>
        </w:rPr>
        <w:t xml:space="preserve">Belfountain Community Hall </w:t>
      </w:r>
    </w:p>
    <w:p w:rsidR="0051349C" w:rsidRPr="0051349C" w:rsidRDefault="0051349C" w:rsidP="0051349C">
      <w:pPr>
        <w:pStyle w:val="NoSpacing"/>
        <w:rPr>
          <w:rFonts w:ascii="Arial" w:hAnsi="Arial" w:cs="Arial"/>
          <w:b/>
        </w:rPr>
      </w:pPr>
      <w:r w:rsidRPr="0051349C">
        <w:rPr>
          <w:rFonts w:ascii="Arial" w:hAnsi="Arial" w:cs="Arial"/>
          <w:b/>
        </w:rPr>
        <w:t xml:space="preserve">Re: </w:t>
      </w:r>
      <w:r w:rsidR="00C90D12">
        <w:rPr>
          <w:rFonts w:ascii="Arial" w:hAnsi="Arial" w:cs="Arial"/>
          <w:b/>
        </w:rPr>
        <w:t xml:space="preserve">Belfountain Community Hall </w:t>
      </w:r>
    </w:p>
    <w:p w:rsidR="0051349C" w:rsidRDefault="0051349C" w:rsidP="00067D46">
      <w:pPr>
        <w:rPr>
          <w:rFonts w:ascii="Arial" w:hAnsi="Arial" w:cs="Arial"/>
        </w:rPr>
      </w:pPr>
    </w:p>
    <w:p w:rsidR="00047A4C" w:rsidRDefault="00C37BAB" w:rsidP="00067D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be advised that the Town of Caledon (Town) </w:t>
      </w:r>
      <w:r w:rsidR="0051349C">
        <w:rPr>
          <w:rFonts w:ascii="Arial" w:hAnsi="Arial" w:cs="Arial"/>
        </w:rPr>
        <w:t xml:space="preserve">has directly engaged the services of </w:t>
      </w:r>
      <w:r w:rsidR="00C90D12">
        <w:rPr>
          <w:rFonts w:ascii="Arial" w:hAnsi="Arial" w:cs="Arial"/>
        </w:rPr>
        <w:t>Ultimate Construction (The Contractor).</w:t>
      </w:r>
      <w:r w:rsidR="0051349C">
        <w:rPr>
          <w:rFonts w:ascii="Arial" w:hAnsi="Arial" w:cs="Arial"/>
        </w:rPr>
        <w:t xml:space="preserve">  </w:t>
      </w:r>
    </w:p>
    <w:p w:rsidR="00047A4C" w:rsidRDefault="00C90D12" w:rsidP="00067D46">
      <w:pPr>
        <w:rPr>
          <w:rFonts w:ascii="Arial" w:hAnsi="Arial" w:cs="Arial"/>
        </w:rPr>
      </w:pPr>
      <w:r>
        <w:rPr>
          <w:rFonts w:ascii="Arial" w:hAnsi="Arial" w:cs="Arial"/>
        </w:rPr>
        <w:t>The contractor</w:t>
      </w:r>
      <w:r w:rsidR="0051349C">
        <w:rPr>
          <w:rFonts w:ascii="Arial" w:hAnsi="Arial" w:cs="Arial"/>
        </w:rPr>
        <w:t xml:space="preserve"> has been engaged to </w:t>
      </w:r>
      <w:r>
        <w:rPr>
          <w:rFonts w:ascii="Arial" w:hAnsi="Arial" w:cs="Arial"/>
        </w:rPr>
        <w:t>remove and replace the existing roof of the Belfountain Community Hall located at 17204 Main Street, Belfountain.  The contractor will begin this work the week of November 16,</w:t>
      </w:r>
      <w:r w:rsidR="005134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2015 and be completed </w:t>
      </w:r>
      <w:r w:rsidR="00047A4C">
        <w:rPr>
          <w:rFonts w:ascii="Arial" w:hAnsi="Arial" w:cs="Arial"/>
        </w:rPr>
        <w:t xml:space="preserve">by </w:t>
      </w:r>
      <w:r>
        <w:rPr>
          <w:rFonts w:ascii="Arial" w:hAnsi="Arial" w:cs="Arial"/>
        </w:rPr>
        <w:t xml:space="preserve">the week of </w:t>
      </w:r>
      <w:r w:rsidR="003F6C16">
        <w:rPr>
          <w:rFonts w:ascii="Arial" w:hAnsi="Arial" w:cs="Arial"/>
        </w:rPr>
        <w:t>February</w:t>
      </w:r>
      <w:r>
        <w:rPr>
          <w:rFonts w:ascii="Arial" w:hAnsi="Arial" w:cs="Arial"/>
        </w:rPr>
        <w:t xml:space="preserve"> 22</w:t>
      </w:r>
      <w:r w:rsidR="00047A4C">
        <w:rPr>
          <w:rFonts w:ascii="Arial" w:hAnsi="Arial" w:cs="Arial"/>
        </w:rPr>
        <w:t xml:space="preserve">, 2015. </w:t>
      </w:r>
    </w:p>
    <w:p w:rsidR="00C90D12" w:rsidRDefault="00C90D12" w:rsidP="00067D46">
      <w:pPr>
        <w:rPr>
          <w:rFonts w:ascii="Arial" w:hAnsi="Arial" w:cs="Arial"/>
        </w:rPr>
      </w:pPr>
      <w:r>
        <w:rPr>
          <w:rFonts w:ascii="Arial" w:hAnsi="Arial" w:cs="Arial"/>
        </w:rPr>
        <w:t>During this time the Belfountain Community Hall will be closed and no public access will be granted.</w:t>
      </w:r>
      <w:bookmarkStart w:id="0" w:name="_GoBack"/>
      <w:bookmarkEnd w:id="0"/>
    </w:p>
    <w:p w:rsidR="00C37BAB" w:rsidRPr="00C37BAB" w:rsidRDefault="00C90D12" w:rsidP="00067D46">
      <w:pPr>
        <w:rPr>
          <w:rFonts w:ascii="Arial" w:hAnsi="Arial" w:cs="Arial"/>
        </w:rPr>
      </w:pPr>
      <w:r>
        <w:rPr>
          <w:rFonts w:ascii="Arial" w:hAnsi="Arial" w:cs="Arial"/>
        </w:rPr>
        <w:t>In order to ensure the safety of the residents the Community mailbox will be temporarily relocated at a location determined by Canada Post</w:t>
      </w:r>
      <w:r w:rsidR="00C37BAB" w:rsidRPr="00C37BAB">
        <w:rPr>
          <w:rFonts w:ascii="Arial" w:hAnsi="Arial" w:cs="Arial"/>
        </w:rPr>
        <w:t>.</w:t>
      </w:r>
    </w:p>
    <w:p w:rsidR="00047A4C" w:rsidRDefault="00047A4C" w:rsidP="00067D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note </w:t>
      </w:r>
      <w:r w:rsidR="00C90D12">
        <w:rPr>
          <w:rFonts w:ascii="Arial" w:hAnsi="Arial" w:cs="Arial"/>
        </w:rPr>
        <w:t xml:space="preserve">a construction fence will be erected to </w:t>
      </w:r>
      <w:r>
        <w:rPr>
          <w:rFonts w:ascii="Arial" w:hAnsi="Arial" w:cs="Arial"/>
        </w:rPr>
        <w:t xml:space="preserve">ensure the safety of the residents.  </w:t>
      </w:r>
    </w:p>
    <w:p w:rsidR="00C90D12" w:rsidRDefault="00C90D12" w:rsidP="00067D46">
      <w:pPr>
        <w:rPr>
          <w:rFonts w:ascii="Arial" w:hAnsi="Arial" w:cs="Arial"/>
        </w:rPr>
      </w:pPr>
      <w:r>
        <w:rPr>
          <w:rFonts w:ascii="Arial" w:hAnsi="Arial" w:cs="Arial"/>
        </w:rPr>
        <w:t>We thank you for patients during this time.</w:t>
      </w:r>
    </w:p>
    <w:p w:rsidR="00C37BAB" w:rsidRDefault="00047A4C" w:rsidP="00067D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Should you have any questions or concerns, please be sure to direct your questions to </w:t>
      </w:r>
      <w:r w:rsidR="00C37BAB">
        <w:rPr>
          <w:rFonts w:ascii="Arial" w:hAnsi="Arial" w:cs="Arial"/>
        </w:rPr>
        <w:t xml:space="preserve">the Project Manager listed below: </w:t>
      </w:r>
    </w:p>
    <w:p w:rsidR="0051349C" w:rsidRPr="00C37BAB" w:rsidRDefault="00C37BAB" w:rsidP="00067D46">
      <w:pPr>
        <w:rPr>
          <w:rFonts w:ascii="Arial" w:hAnsi="Arial" w:cs="Arial"/>
        </w:rPr>
      </w:pPr>
      <w:r w:rsidRPr="00C37BAB">
        <w:rPr>
          <w:rFonts w:ascii="Arial" w:hAnsi="Arial" w:cs="Arial"/>
          <w:b/>
        </w:rPr>
        <w:t>Sherry Brake</w:t>
      </w:r>
      <w:r w:rsidRPr="00C37BAB">
        <w:rPr>
          <w:rFonts w:ascii="Arial" w:hAnsi="Arial" w:cs="Arial"/>
          <w:b/>
        </w:rPr>
        <w:br/>
        <w:t>Project Manager</w:t>
      </w:r>
      <w:r w:rsidRPr="00C37BAB">
        <w:rPr>
          <w:rFonts w:ascii="Arial" w:hAnsi="Arial" w:cs="Arial"/>
          <w:b/>
        </w:rPr>
        <w:br/>
      </w:r>
      <w:r w:rsidRPr="00C37BAB">
        <w:rPr>
          <w:rFonts w:ascii="Arial" w:hAnsi="Arial" w:cs="Arial"/>
        </w:rPr>
        <w:t>Town of Caledon</w:t>
      </w:r>
      <w:r w:rsidRPr="00C37BAB">
        <w:rPr>
          <w:rFonts w:ascii="Arial" w:hAnsi="Arial" w:cs="Arial"/>
        </w:rPr>
        <w:br/>
        <w:t>6311 Old Church Road</w:t>
      </w:r>
      <w:r w:rsidRPr="00C37BAB">
        <w:rPr>
          <w:rFonts w:ascii="Arial" w:hAnsi="Arial" w:cs="Arial"/>
        </w:rPr>
        <w:br/>
        <w:t xml:space="preserve">Caledon, </w:t>
      </w:r>
      <w:proofErr w:type="gramStart"/>
      <w:r w:rsidRPr="00C37BAB">
        <w:rPr>
          <w:rFonts w:ascii="Arial" w:hAnsi="Arial" w:cs="Arial"/>
        </w:rPr>
        <w:t>ON  L7C</w:t>
      </w:r>
      <w:proofErr w:type="gramEnd"/>
      <w:r w:rsidRPr="00C37BAB">
        <w:rPr>
          <w:rFonts w:ascii="Arial" w:hAnsi="Arial" w:cs="Arial"/>
        </w:rPr>
        <w:t xml:space="preserve"> 1J6</w:t>
      </w:r>
      <w:r w:rsidRPr="00C37BAB">
        <w:rPr>
          <w:rFonts w:ascii="Arial" w:hAnsi="Arial" w:cs="Arial"/>
        </w:rPr>
        <w:br/>
        <w:t>905-584-2272 x 4263</w:t>
      </w:r>
      <w:r w:rsidRPr="00C37BAB">
        <w:rPr>
          <w:rFonts w:ascii="Arial" w:hAnsi="Arial" w:cs="Arial"/>
        </w:rPr>
        <w:br/>
      </w:r>
      <w:hyperlink r:id="rId8" w:history="1">
        <w:r w:rsidR="00047A4C" w:rsidRPr="00C37BAB">
          <w:rPr>
            <w:rStyle w:val="Hyperlink"/>
            <w:rFonts w:ascii="Arial" w:hAnsi="Arial" w:cs="Arial"/>
          </w:rPr>
          <w:t>sherry.brake@caledon.ca</w:t>
        </w:r>
      </w:hyperlink>
      <w:r w:rsidR="00047A4C" w:rsidRPr="00C37BAB">
        <w:rPr>
          <w:rFonts w:ascii="Arial" w:hAnsi="Arial" w:cs="Arial"/>
        </w:rPr>
        <w:t xml:space="preserve"> </w:t>
      </w:r>
    </w:p>
    <w:p w:rsidR="00047A4C" w:rsidRDefault="00047A4C" w:rsidP="00067D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Regards, </w:t>
      </w:r>
    </w:p>
    <w:p w:rsidR="00047A4C" w:rsidRPr="00047A4C" w:rsidRDefault="00047A4C" w:rsidP="00067D46">
      <w:pPr>
        <w:rPr>
          <w:rFonts w:ascii="Arial" w:hAnsi="Arial" w:cs="Arial"/>
        </w:rPr>
      </w:pPr>
    </w:p>
    <w:p w:rsidR="00C90D12" w:rsidRDefault="00C90D12" w:rsidP="00C90D12">
      <w:pPr>
        <w:spacing w:after="0" w:line="240" w:lineRule="auto"/>
        <w:rPr>
          <w:rFonts w:ascii="Arial" w:eastAsia="Times New Roman" w:hAnsi="Arial" w:cs="Arial"/>
          <w:lang w:val="en-US" w:eastAsia="en-CA"/>
        </w:rPr>
      </w:pPr>
      <w:r>
        <w:rPr>
          <w:rFonts w:ascii="Arial" w:eastAsia="Times New Roman" w:hAnsi="Arial" w:cs="Arial"/>
          <w:lang w:val="en-US" w:eastAsia="en-CA"/>
        </w:rPr>
        <w:t xml:space="preserve">Tom </w:t>
      </w:r>
      <w:proofErr w:type="spellStart"/>
      <w:r>
        <w:rPr>
          <w:rFonts w:ascii="Arial" w:eastAsia="Times New Roman" w:hAnsi="Arial" w:cs="Arial"/>
          <w:lang w:val="en-US" w:eastAsia="en-CA"/>
        </w:rPr>
        <w:t>Darlow</w:t>
      </w:r>
      <w:proofErr w:type="spellEnd"/>
    </w:p>
    <w:p w:rsidR="00C90D12" w:rsidRDefault="00C90D12" w:rsidP="00C90D12">
      <w:pPr>
        <w:spacing w:after="0" w:line="240" w:lineRule="auto"/>
        <w:rPr>
          <w:rFonts w:ascii="Arial" w:eastAsia="Times New Roman" w:hAnsi="Arial" w:cs="Arial"/>
          <w:lang w:val="en-US" w:eastAsia="en-CA"/>
        </w:rPr>
      </w:pPr>
      <w:r>
        <w:rPr>
          <w:rFonts w:ascii="Arial" w:eastAsia="Times New Roman" w:hAnsi="Arial" w:cs="Arial"/>
          <w:lang w:val="en-US" w:eastAsia="en-CA"/>
        </w:rPr>
        <w:t>Manager of Facilities</w:t>
      </w:r>
    </w:p>
    <w:p w:rsidR="00C90D12" w:rsidRDefault="00C90D12" w:rsidP="00C90D12">
      <w:pPr>
        <w:spacing w:after="0" w:line="240" w:lineRule="auto"/>
        <w:rPr>
          <w:rFonts w:ascii="Arial" w:eastAsia="Times New Roman" w:hAnsi="Arial" w:cs="Arial"/>
          <w:lang w:val="en-US" w:eastAsia="en-CA"/>
        </w:rPr>
      </w:pPr>
      <w:r>
        <w:rPr>
          <w:rFonts w:ascii="Arial" w:eastAsia="Times New Roman" w:hAnsi="Arial" w:cs="Arial"/>
          <w:lang w:val="en-US" w:eastAsia="en-CA"/>
        </w:rPr>
        <w:t xml:space="preserve">Town of Caledon </w:t>
      </w:r>
    </w:p>
    <w:p w:rsidR="00C90D12" w:rsidRPr="00C90D12" w:rsidRDefault="00C90D12" w:rsidP="00067D46">
      <w:pPr>
        <w:rPr>
          <w:rFonts w:ascii="Arial" w:eastAsia="Times New Roman" w:hAnsi="Arial" w:cs="Arial"/>
          <w:lang w:val="en-US" w:eastAsia="en-CA"/>
        </w:rPr>
      </w:pPr>
    </w:p>
    <w:p w:rsidR="0099266A" w:rsidRPr="0099266A" w:rsidRDefault="0099266A" w:rsidP="00C90D12">
      <w:pPr>
        <w:spacing w:after="0" w:line="240" w:lineRule="auto"/>
        <w:rPr>
          <w:rFonts w:ascii="Arial" w:hAnsi="Arial" w:cs="Arial"/>
        </w:rPr>
      </w:pPr>
      <w:r w:rsidRPr="0099266A">
        <w:rPr>
          <w:rFonts w:ascii="Arial" w:hAnsi="Arial" w:cs="Arial"/>
        </w:rPr>
        <w:t xml:space="preserve">cc: </w:t>
      </w:r>
      <w:r w:rsidR="00B171B2">
        <w:rPr>
          <w:rFonts w:ascii="Arial" w:hAnsi="Arial" w:cs="Arial"/>
        </w:rPr>
        <w:tab/>
      </w:r>
      <w:r w:rsidRPr="0099266A">
        <w:rPr>
          <w:rFonts w:ascii="Arial" w:hAnsi="Arial" w:cs="Arial"/>
        </w:rPr>
        <w:t>Sherry Brake, Project Manager, Town of Caledon</w:t>
      </w:r>
    </w:p>
    <w:p w:rsidR="0099266A" w:rsidRPr="0099266A" w:rsidRDefault="0099266A" w:rsidP="00067D46">
      <w:pPr>
        <w:rPr>
          <w:rFonts w:ascii="Arial" w:hAnsi="Arial" w:cs="Arial"/>
        </w:rPr>
      </w:pPr>
    </w:p>
    <w:p w:rsidR="0099266A" w:rsidRDefault="0099266A" w:rsidP="00067D46">
      <w:pPr>
        <w:rPr>
          <w:rFonts w:ascii="Arial" w:hAnsi="Arial" w:cs="Arial"/>
        </w:rPr>
      </w:pPr>
    </w:p>
    <w:p w:rsidR="0099266A" w:rsidRDefault="0099266A" w:rsidP="00067D46">
      <w:pPr>
        <w:rPr>
          <w:rFonts w:ascii="Arial" w:hAnsi="Arial" w:cs="Arial"/>
        </w:rPr>
        <w:sectPr w:rsidR="0099266A" w:rsidSect="00067D46">
          <w:headerReference w:type="first" r:id="rId9"/>
          <w:footerReference w:type="first" r:id="rId10"/>
          <w:pgSz w:w="12240" w:h="15840" w:code="1"/>
          <w:pgMar w:top="1440" w:right="618" w:bottom="1440" w:left="357" w:header="709" w:footer="709" w:gutter="3402"/>
          <w:cols w:space="708"/>
          <w:titlePg/>
          <w:docGrid w:linePitch="360"/>
        </w:sectPr>
      </w:pPr>
    </w:p>
    <w:permEnd w:id="511602585"/>
    <w:p w:rsidR="00067D46" w:rsidRPr="00A04B82" w:rsidRDefault="00067D46" w:rsidP="00067D46">
      <w:pPr>
        <w:rPr>
          <w:rFonts w:ascii="Arial" w:hAnsi="Arial" w:cs="Arial"/>
        </w:rPr>
      </w:pPr>
    </w:p>
    <w:sectPr w:rsidR="00067D46" w:rsidRPr="00A04B82" w:rsidSect="00067D46">
      <w:headerReference w:type="first" r:id="rId11"/>
      <w:footerReference w:type="first" r:id="rId12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49C" w:rsidRDefault="0051349C" w:rsidP="00892592">
      <w:r>
        <w:separator/>
      </w:r>
    </w:p>
  </w:endnote>
  <w:endnote w:type="continuationSeparator" w:id="0">
    <w:p w:rsidR="0051349C" w:rsidRDefault="0051349C" w:rsidP="00892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09B" w:rsidRDefault="0099609B" w:rsidP="000C074D">
    <w:pPr>
      <w:pStyle w:val="Footer"/>
      <w:tabs>
        <w:tab w:val="clear" w:pos="4680"/>
        <w:tab w:val="clear" w:pos="9360"/>
        <w:tab w:val="left" w:pos="711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09B" w:rsidRDefault="009960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49C" w:rsidRDefault="0051349C" w:rsidP="00892592">
      <w:r>
        <w:separator/>
      </w:r>
    </w:p>
  </w:footnote>
  <w:footnote w:type="continuationSeparator" w:id="0">
    <w:p w:rsidR="0051349C" w:rsidRDefault="0051349C" w:rsidP="008925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09B" w:rsidRDefault="00B171B2">
    <w:pPr>
      <w:pStyle w:val="Header"/>
    </w:pPr>
    <w:r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0E1E36F" wp14:editId="34DEF4F6">
              <wp:simplePos x="0" y="0"/>
              <wp:positionH relativeFrom="column">
                <wp:posOffset>-2612390</wp:posOffset>
              </wp:positionH>
              <wp:positionV relativeFrom="paragraph">
                <wp:posOffset>-173355</wp:posOffset>
              </wp:positionV>
              <wp:extent cx="2171700" cy="9915525"/>
              <wp:effectExtent l="0" t="17145" r="12065" b="1905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71700" cy="9915525"/>
                        <a:chOff x="-355" y="436"/>
                        <a:chExt cx="3420" cy="15615"/>
                      </a:xfrm>
                    </wpg:grpSpPr>
                    <pic:pic xmlns:pic="http://schemas.openxmlformats.org/drawingml/2006/picture">
                      <pic:nvPicPr>
                        <pic:cNvPr id="2" name="Picture 7" descr="TofC-logo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436"/>
                          <a:ext cx="2160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397"/>
                      <wps:cNvSpPr>
                        <a:spLocks noChangeArrowheads="1"/>
                      </wps:cNvSpPr>
                      <wps:spPr bwMode="auto">
                        <a:xfrm flipH="1">
                          <a:off x="-355" y="1178"/>
                          <a:ext cx="3324" cy="14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Albion, 1840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Alton, 1820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Belfountain, 1825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Bolton, 1823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Caledon East, 1821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Caledon Village, 1826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Campbell’s Cross, c. 1820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Cataract, 1858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Cheltenham, 1827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Claude, c. 1832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Inglewood, 1883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Mayfield West, 2006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Melville, 1831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Mono Road, 1871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Mono Mills, 1819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Palgrave, 1846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Sandhill, 1839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Terra Cotta, 1855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Tullamore, c. 1820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Victoria, c. 1850</w:t>
                            </w:r>
                          </w:p>
                          <w:p w:rsidR="0099609B" w:rsidRPr="00D85FEC" w:rsidRDefault="0099609B" w:rsidP="00067D46">
                            <w:pPr>
                              <w:spacing w:after="120" w:line="480" w:lineRule="auto"/>
                              <w:jc w:val="right"/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</w:pPr>
                            <w:r w:rsidRPr="00D85FEC">
                              <w:rPr>
                                <w:rFonts w:ascii="Arial" w:hAnsi="Arial" w:cs="Arial"/>
                                <w:color w:val="7F7F7F"/>
                                <w:sz w:val="16"/>
                                <w:szCs w:val="18"/>
                              </w:rPr>
                              <w:t>Wildfield, 1833</w:t>
                            </w:r>
                          </w:p>
                          <w:p w:rsidR="0099609B" w:rsidRDefault="0099609B" w:rsidP="00067D46">
                            <w:pPr>
                              <w:spacing w:line="48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:rsidR="0099609B" w:rsidRPr="00077884" w:rsidRDefault="0099609B" w:rsidP="00067D46">
                            <w:pPr>
                              <w:spacing w:line="48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:rsidR="0099609B" w:rsidRDefault="007F1F46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8"/>
                              </w:rPr>
                              <w:t>Public Works</w:t>
                            </w:r>
                          </w:p>
                          <w:p w:rsidR="0099609B" w:rsidRDefault="0099609B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szCs w:val="18"/>
                              </w:rPr>
                            </w:pPr>
                          </w:p>
                          <w:p w:rsidR="0099609B" w:rsidRPr="0017324F" w:rsidRDefault="0099609B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:rsidR="0099609B" w:rsidRPr="00077884" w:rsidRDefault="0099609B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6311</w:t>
                            </w:r>
                            <w:r w:rsidRPr="00077884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Old Church Road</w:t>
                            </w:r>
                          </w:p>
                          <w:p w:rsidR="0099609B" w:rsidRPr="00077884" w:rsidRDefault="0099609B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77884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Caledon, ON </w:t>
                            </w:r>
                            <w:r w:rsidR="00831867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L7C 1J</w:t>
                            </w:r>
                            <w:r w:rsidRPr="0017324F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6</w:t>
                            </w:r>
                          </w:p>
                          <w:p w:rsidR="0099609B" w:rsidRPr="00077884" w:rsidRDefault="0099609B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77884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www.caledon.ca</w:t>
                            </w:r>
                          </w:p>
                          <w:p w:rsidR="0099609B" w:rsidRPr="00077884" w:rsidRDefault="0099609B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:rsidR="0099609B" w:rsidRPr="00077884" w:rsidRDefault="0099609B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77884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T. 905.584.2272</w:t>
                            </w:r>
                          </w:p>
                          <w:p w:rsidR="0099609B" w:rsidRPr="00077884" w:rsidRDefault="0099609B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77884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1.888.225.3366</w:t>
                            </w:r>
                          </w:p>
                          <w:p w:rsidR="0099609B" w:rsidRPr="00077884" w:rsidRDefault="0099609B" w:rsidP="00067D46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77884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F. 905.584.4325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  <wps:wsp>
                      <wps:cNvPr id="4" name="AutoShape 9"/>
                      <wps:cNvCnPr>
                        <a:cxnSpLocks noChangeShapeType="1"/>
                      </wps:cNvCnPr>
                      <wps:spPr bwMode="auto">
                        <a:xfrm>
                          <a:off x="3065" y="436"/>
                          <a:ext cx="0" cy="150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205.7pt;margin-top:-13.65pt;width:171pt;height:780.75pt;z-index:251657728" coordorigin="-355,436" coordsize="3420,15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DE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LYAAAAAUmdodGxv&#10;bmcAAAJP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EY4QTg2NzExMEFGN0Q4QzBDMzg1RDhGNkI1NERFMzM8L2V4aWY6TmF0aXZl&#10;RGlnZXN0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v/ifRBJQ0NfUFJPRklM&#10;RQABEg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AtgJPBAERAAIRAQMRAQQRAP/dAAQAS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TofC-logoTM" style="position:absolute;left:500;top:436;width:2160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mKf7DAAAA2gAAAA8AAABkcnMvZG93bnJldi54bWxEj81qwzAQhO+FvIPYQm61nBya4Fo2TaBQ&#10;SA9pfg69LdLWMrVWxlJj5+2rQKDHYWa+Ycp6cp240BBazwoWWQ6CWHvTcqPgdHx7WoMIEdlg55kU&#10;XClAXc0eSiyMH/mTLofYiAThUKACG2NfSBm0JYch8z1x8r794DAmOTTSDDgmuOvkMs+fpcOW04LF&#10;nraW9M/h1ynYjLZZ+bXvd6uN5v0HLr72u7NS88fp9QVEpCn+h+/td6NgCbcr6QbI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Yp/sMAAADaAAAADwAAAAAAAAAAAAAAAACf&#10;AgAAZHJzL2Rvd25yZXYueG1sUEsFBgAAAAAEAAQA9wAAAI8DAAAAAA==&#10;">
                <v:imagedata r:id="rId2" o:title="TofC-logoTM"/>
              </v:shape>
              <v:rect id="Rectangle 397" o:spid="_x0000_s1028" style="position:absolute;left:-355;top:1178;width:3324;height:148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EdMIA&#10;AADaAAAADwAAAGRycy9kb3ducmV2LnhtbESPT2sCMRTE74LfITyht5rVWpHVKCJt9VTw3/2ZPHcX&#10;Ny9LEtftt28KBY/DzPyGWaw6W4uWfKgcKxgNMxDE2pmKCwWn4+frDESIyAZrx6TghwKslv3eAnPj&#10;Hryn9hALkSAcclRQxtjkUgZdksUwdA1x8q7OW4xJ+kIaj48Et7UcZ9lUWqw4LZTY0KYkfTvcrYLv&#10;tX7f3ovWeV3Vs8nH5Ws3PlulXgbdeg4iUhef4f/2zih4g78r6Qb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sR0wgAAANoAAAAPAAAAAAAAAAAAAAAAAJgCAABkcnMvZG93&#10;bnJldi54bWxQSwUGAAAAAAQABAD1AAAAhwMAAAAA&#10;" filled="f" fillcolor="#4f81bd" stroked="f" strokeweight="1.5pt">
                <v:textbox inset="21.6pt,21.6pt,21.6pt,21.6pt">
                  <w:txbxContent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Albion, 1840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Alton, 1820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Belfountain, 1825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Bolton, 1823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Caledon East, 1821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Caledon Village, 1826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Campbell’s Cross, c. 1820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Cataract, 1858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Cheltenham, 1827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Claude, c. 1832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Inglewood, 1883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Mayfield West, 2006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Melville, 1831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Mono Road, 1871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Mono Mills, 1819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Palgrave, 1846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Sandhill, 1839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Terra Cotta, 1855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Tullamore, c. 1820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Victoria, c. 1850</w:t>
                      </w:r>
                    </w:p>
                    <w:p w:rsidR="0099609B" w:rsidRPr="00D85FEC" w:rsidRDefault="0099609B" w:rsidP="00067D46">
                      <w:pPr>
                        <w:spacing w:after="120" w:line="480" w:lineRule="auto"/>
                        <w:jc w:val="right"/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</w:pPr>
                      <w:r w:rsidRPr="00D85FEC">
                        <w:rPr>
                          <w:rFonts w:ascii="Arial" w:hAnsi="Arial" w:cs="Arial"/>
                          <w:color w:val="7F7F7F"/>
                          <w:sz w:val="16"/>
                          <w:szCs w:val="18"/>
                        </w:rPr>
                        <w:t>Wildfield, 1833</w:t>
                      </w:r>
                    </w:p>
                    <w:p w:rsidR="0099609B" w:rsidRDefault="0099609B" w:rsidP="00067D46">
                      <w:pPr>
                        <w:spacing w:line="480" w:lineRule="auto"/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:rsidR="0099609B" w:rsidRPr="00077884" w:rsidRDefault="0099609B" w:rsidP="00067D46">
                      <w:pPr>
                        <w:spacing w:line="480" w:lineRule="auto"/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:rsidR="0099609B" w:rsidRDefault="007F1F46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b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8"/>
                        </w:rPr>
                        <w:t>Public Works</w:t>
                      </w:r>
                    </w:p>
                    <w:p w:rsidR="0099609B" w:rsidRDefault="0099609B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b/>
                          <w:szCs w:val="18"/>
                        </w:rPr>
                      </w:pPr>
                    </w:p>
                    <w:p w:rsidR="0099609B" w:rsidRPr="0017324F" w:rsidRDefault="0099609B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99609B" w:rsidRPr="00077884" w:rsidRDefault="0099609B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>6311</w:t>
                      </w:r>
                      <w:r w:rsidRPr="00077884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Old Church Road</w:t>
                      </w:r>
                    </w:p>
                    <w:p w:rsidR="0099609B" w:rsidRPr="00077884" w:rsidRDefault="0099609B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77884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Caledon, ON </w:t>
                      </w:r>
                      <w:r w:rsidR="00831867">
                        <w:rPr>
                          <w:rFonts w:ascii="Arial" w:hAnsi="Arial" w:cs="Arial"/>
                          <w:sz w:val="20"/>
                          <w:szCs w:val="18"/>
                        </w:rPr>
                        <w:t>L7C 1J</w:t>
                      </w:r>
                      <w:r w:rsidRPr="0017324F">
                        <w:rPr>
                          <w:rFonts w:ascii="Arial" w:hAnsi="Arial" w:cs="Arial"/>
                          <w:sz w:val="20"/>
                          <w:szCs w:val="18"/>
                        </w:rPr>
                        <w:t>6</w:t>
                      </w:r>
                    </w:p>
                    <w:p w:rsidR="0099609B" w:rsidRPr="00077884" w:rsidRDefault="0099609B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77884">
                        <w:rPr>
                          <w:rFonts w:ascii="Arial" w:hAnsi="Arial" w:cs="Arial"/>
                          <w:sz w:val="20"/>
                          <w:szCs w:val="18"/>
                        </w:rPr>
                        <w:t>www.caledon.ca</w:t>
                      </w:r>
                    </w:p>
                    <w:p w:rsidR="0099609B" w:rsidRPr="00077884" w:rsidRDefault="0099609B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:rsidR="0099609B" w:rsidRPr="00077884" w:rsidRDefault="0099609B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77884">
                        <w:rPr>
                          <w:rFonts w:ascii="Arial" w:hAnsi="Arial" w:cs="Arial"/>
                          <w:sz w:val="20"/>
                          <w:szCs w:val="18"/>
                        </w:rPr>
                        <w:t>T. 905.584.2272</w:t>
                      </w:r>
                    </w:p>
                    <w:p w:rsidR="0099609B" w:rsidRPr="00077884" w:rsidRDefault="0099609B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77884">
                        <w:rPr>
                          <w:rFonts w:ascii="Arial" w:hAnsi="Arial" w:cs="Arial"/>
                          <w:sz w:val="20"/>
                          <w:szCs w:val="18"/>
                        </w:rPr>
                        <w:t>1.888.225.3366</w:t>
                      </w:r>
                    </w:p>
                    <w:p w:rsidR="0099609B" w:rsidRPr="00077884" w:rsidRDefault="0099609B" w:rsidP="00067D46">
                      <w:pPr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77884">
                        <w:rPr>
                          <w:rFonts w:ascii="Arial" w:hAnsi="Arial" w:cs="Arial"/>
                          <w:sz w:val="20"/>
                          <w:szCs w:val="18"/>
                        </w:rPr>
                        <w:t>F. 905.584.4325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9" type="#_x0000_t32" style="position:absolute;left:3065;top:436;width:0;height:150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XmcAAAADaAAAADwAAAGRycy9kb3ducmV2LnhtbESPS6vCMBSE9xf8D+EI7m5TH4hUo6gg&#10;uLkLHxt3h+bYFJuT2sRa/725ILgcZuYbZrHqbCVaanzpWMEwSUEQ506XXCg4n3a/MxA+IGusHJOC&#10;F3lYLXs/C8y0e/KB2mMoRISwz1CBCaHOpPS5IYs+cTVx9K6usRiibAqpG3xGuK3kKE2n0mLJccFg&#10;TVtD+e34sApsre39zxl9uZXjakP763qTtkoN+t16DiJQF77hT3uvFUzg/0q8AX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oF5nAAAAA2gAAAA8AAAAAAAAAAAAAAAAA&#10;oQIAAGRycy9kb3ducmV2LnhtbFBLBQYAAAAABAAEAPkAAACOAwAAAAA=&#10;" strokeweight="1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09B" w:rsidRDefault="009960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readOnly" w:enforcement="1" w:cryptProviderType="rsaFull" w:cryptAlgorithmClass="hash" w:cryptAlgorithmType="typeAny" w:cryptAlgorithmSid="4" w:cryptSpinCount="100000" w:hash="XhcrPCMaLu7oKMGfOmJd31lAN4E=" w:salt="5v6p1gHG2MKJujTdMkqUNQ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9C"/>
    <w:rsid w:val="00047A4C"/>
    <w:rsid w:val="00067D46"/>
    <w:rsid w:val="00077884"/>
    <w:rsid w:val="000C074D"/>
    <w:rsid w:val="00110896"/>
    <w:rsid w:val="00120769"/>
    <w:rsid w:val="0017324F"/>
    <w:rsid w:val="002A28BC"/>
    <w:rsid w:val="002E3A50"/>
    <w:rsid w:val="003167A0"/>
    <w:rsid w:val="003D01A9"/>
    <w:rsid w:val="003F293C"/>
    <w:rsid w:val="003F6C16"/>
    <w:rsid w:val="00412767"/>
    <w:rsid w:val="0043597F"/>
    <w:rsid w:val="00444F62"/>
    <w:rsid w:val="004A19F8"/>
    <w:rsid w:val="0051349C"/>
    <w:rsid w:val="00557D52"/>
    <w:rsid w:val="00603AAA"/>
    <w:rsid w:val="006639DD"/>
    <w:rsid w:val="007F1F46"/>
    <w:rsid w:val="00831867"/>
    <w:rsid w:val="00871A6A"/>
    <w:rsid w:val="008722B6"/>
    <w:rsid w:val="00892592"/>
    <w:rsid w:val="008C7D61"/>
    <w:rsid w:val="008F4FE8"/>
    <w:rsid w:val="009244E6"/>
    <w:rsid w:val="0099266A"/>
    <w:rsid w:val="0099609B"/>
    <w:rsid w:val="009D2029"/>
    <w:rsid w:val="009F19A8"/>
    <w:rsid w:val="00A04B82"/>
    <w:rsid w:val="00A42EA3"/>
    <w:rsid w:val="00A802CB"/>
    <w:rsid w:val="00AB63A6"/>
    <w:rsid w:val="00AC1ED4"/>
    <w:rsid w:val="00B07113"/>
    <w:rsid w:val="00B171B2"/>
    <w:rsid w:val="00B56B29"/>
    <w:rsid w:val="00BB2EA9"/>
    <w:rsid w:val="00C37BAB"/>
    <w:rsid w:val="00C90D12"/>
    <w:rsid w:val="00CA469B"/>
    <w:rsid w:val="00CD33AE"/>
    <w:rsid w:val="00D30F07"/>
    <w:rsid w:val="00D85FEC"/>
    <w:rsid w:val="00E13AFC"/>
    <w:rsid w:val="00EC33D6"/>
    <w:rsid w:val="00ED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788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0778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25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9259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925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9259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A19F8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en-CA"/>
    </w:rPr>
  </w:style>
  <w:style w:type="paragraph" w:styleId="NoSpacing">
    <w:name w:val="No Spacing"/>
    <w:uiPriority w:val="1"/>
    <w:qFormat/>
    <w:rsid w:val="0051349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788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0778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25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9259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925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9259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A19F8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en-CA"/>
    </w:rPr>
  </w:style>
  <w:style w:type="paragraph" w:styleId="NoSpacing">
    <w:name w:val="No Spacing"/>
    <w:uiPriority w:val="1"/>
    <w:qFormat/>
    <w:rsid w:val="0051349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4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4085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rry.brake@caledon.c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_Templates\Town%20of%20Caledon\Public%20Works%20Letterhead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A50BB-1474-4DB7-BF4A-D635F0F9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Public Works Letterhead Template</Template>
  <TotalTime>1</TotalTime>
  <Pages>2</Pages>
  <Words>194</Words>
  <Characters>1109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Caledon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Brake</dc:creator>
  <cp:lastModifiedBy>Sherry Brake</cp:lastModifiedBy>
  <cp:revision>3</cp:revision>
  <cp:lastPrinted>2015-06-29T17:15:00Z</cp:lastPrinted>
  <dcterms:created xsi:type="dcterms:W3CDTF">2015-11-11T14:30:00Z</dcterms:created>
  <dcterms:modified xsi:type="dcterms:W3CDTF">2015-11-13T17:06:00Z</dcterms:modified>
</cp:coreProperties>
</file>